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69F9" w:rsidRDefault="001869F9" w:rsidP="00663C49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МБУДО ДПЦ «Молодость» Приволжского района г. Казани</w:t>
      </w:r>
    </w:p>
    <w:p w:rsidR="001869F9" w:rsidRDefault="001869F9" w:rsidP="00663C49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:rsidR="001869F9" w:rsidRDefault="001869F9" w:rsidP="00DC4BED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Pr="006B1CEA">
        <w:rPr>
          <w:rFonts w:ascii="Times New Roman" w:hAnsi="Times New Roman"/>
          <w:sz w:val="24"/>
          <w:szCs w:val="24"/>
        </w:rPr>
        <w:t xml:space="preserve">Расписание </w:t>
      </w:r>
      <w:r>
        <w:rPr>
          <w:rFonts w:ascii="Times New Roman" w:hAnsi="Times New Roman"/>
          <w:sz w:val="24"/>
          <w:szCs w:val="24"/>
        </w:rPr>
        <w:t>занятий  объединения   _</w:t>
      </w:r>
      <w:r>
        <w:rPr>
          <w:rFonts w:ascii="Times New Roman" w:hAnsi="Times New Roman"/>
          <w:sz w:val="24"/>
          <w:szCs w:val="24"/>
          <w:u w:val="single"/>
        </w:rPr>
        <w:t xml:space="preserve">Спортивные-бальные танцы   </w:t>
      </w:r>
      <w:r>
        <w:rPr>
          <w:rFonts w:ascii="Times New Roman" w:hAnsi="Times New Roman"/>
          <w:sz w:val="24"/>
          <w:szCs w:val="24"/>
        </w:rPr>
        <w:t xml:space="preserve"> педагог ___</w:t>
      </w:r>
      <w:r>
        <w:rPr>
          <w:rFonts w:ascii="Times New Roman" w:hAnsi="Times New Roman"/>
          <w:sz w:val="24"/>
          <w:szCs w:val="24"/>
          <w:u w:val="single"/>
        </w:rPr>
        <w:t>Гайнутдинова Светлана Михайловна__</w:t>
      </w:r>
      <w:r>
        <w:rPr>
          <w:rFonts w:ascii="Times New Roman" w:hAnsi="Times New Roman"/>
          <w:sz w:val="24"/>
          <w:szCs w:val="24"/>
        </w:rPr>
        <w:t xml:space="preserve">  </w:t>
      </w:r>
    </w:p>
    <w:p w:rsidR="001869F9" w:rsidRDefault="001869F9" w:rsidP="00663C49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:rsidR="001869F9" w:rsidRPr="006B1CEA" w:rsidRDefault="001869F9" w:rsidP="00663C49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tbl>
      <w:tblPr>
        <w:tblW w:w="15303" w:type="dxa"/>
        <w:tblLayout w:type="fixed"/>
        <w:tblLook w:val="0000"/>
      </w:tblPr>
      <w:tblGrid>
        <w:gridCol w:w="831"/>
        <w:gridCol w:w="2264"/>
        <w:gridCol w:w="2683"/>
        <w:gridCol w:w="1303"/>
        <w:gridCol w:w="5812"/>
        <w:gridCol w:w="2410"/>
      </w:tblGrid>
      <w:tr w:rsidR="001869F9" w:rsidRPr="007215A1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69F9" w:rsidRPr="007215A1" w:rsidRDefault="001869F9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15A1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69F9" w:rsidRPr="007215A1" w:rsidRDefault="001869F9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15A1">
              <w:rPr>
                <w:rFonts w:ascii="Times New Roman" w:hAnsi="Times New Roman"/>
                <w:sz w:val="24"/>
                <w:szCs w:val="24"/>
              </w:rPr>
              <w:t>Ф.И.О. педагога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69F9" w:rsidRPr="007215A1" w:rsidRDefault="001869F9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15A1">
              <w:rPr>
                <w:rFonts w:ascii="Times New Roman" w:hAnsi="Times New Roman"/>
                <w:sz w:val="24"/>
                <w:szCs w:val="24"/>
              </w:rPr>
              <w:t>Объединение/</w:t>
            </w:r>
          </w:p>
          <w:p w:rsidR="001869F9" w:rsidRPr="007215A1" w:rsidRDefault="001869F9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15A1">
              <w:rPr>
                <w:rFonts w:ascii="Times New Roman" w:hAnsi="Times New Roman"/>
                <w:sz w:val="24"/>
                <w:szCs w:val="24"/>
              </w:rPr>
              <w:t>группа (номер группы, год обучения)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69F9" w:rsidRPr="007215A1" w:rsidRDefault="001869F9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15A1">
              <w:rPr>
                <w:rFonts w:ascii="Times New Roman" w:hAnsi="Times New Roman"/>
                <w:sz w:val="24"/>
                <w:szCs w:val="24"/>
              </w:rPr>
              <w:t>Дата, время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69F9" w:rsidRPr="007215A1" w:rsidRDefault="001869F9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15A1">
              <w:rPr>
                <w:rFonts w:ascii="Times New Roman" w:hAnsi="Times New Roman"/>
                <w:sz w:val="24"/>
                <w:szCs w:val="24"/>
              </w:rPr>
              <w:t>Тема занятия, ссылка на ресурс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69F9" w:rsidRPr="007215A1" w:rsidRDefault="001869F9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15A1">
              <w:rPr>
                <w:rFonts w:ascii="Times New Roman" w:hAnsi="Times New Roman"/>
                <w:sz w:val="24"/>
                <w:szCs w:val="24"/>
              </w:rPr>
              <w:t>Форма контроля</w:t>
            </w:r>
          </w:p>
        </w:tc>
      </w:tr>
      <w:tr w:rsidR="001869F9" w:rsidRPr="007215A1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69F9" w:rsidRPr="007215A1" w:rsidRDefault="001869F9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15A1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69F9" w:rsidRPr="007215A1" w:rsidRDefault="001869F9" w:rsidP="00663C4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215A1">
              <w:rPr>
                <w:rFonts w:ascii="Times New Roman" w:hAnsi="Times New Roman"/>
                <w:sz w:val="24"/>
                <w:szCs w:val="24"/>
              </w:rPr>
              <w:t>Гайнутдинова С.М.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69F9" w:rsidRPr="007215A1" w:rsidRDefault="001869F9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</w:rPr>
              <w:t>Спортивные-бальные танцы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69F9" w:rsidRPr="007215A1" w:rsidRDefault="001869F9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15A1">
              <w:rPr>
                <w:rFonts w:ascii="Times New Roman" w:hAnsi="Times New Roman"/>
                <w:sz w:val="24"/>
                <w:szCs w:val="24"/>
              </w:rPr>
              <w:t>21.04.20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69F9" w:rsidRDefault="001869F9" w:rsidP="00F52195">
            <w:pPr>
              <w:pStyle w:val="NoSpacing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Развитие гибкости</w:t>
            </w:r>
            <w:r w:rsidRPr="0035049A">
              <w:rPr>
                <w:rFonts w:ascii="Times New Roman" w:hAnsi="Times New Roman"/>
                <w:sz w:val="24"/>
              </w:rPr>
              <w:t>.</w:t>
            </w:r>
          </w:p>
          <w:p w:rsidR="001869F9" w:rsidRPr="007215A1" w:rsidRDefault="001869F9" w:rsidP="00F5219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r w:rsidRPr="007215A1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WhatsApp</w:t>
            </w:r>
            <w:r w:rsidRPr="007215A1">
              <w:rPr>
                <w:rFonts w:ascii="Times New Roman" w:hAnsi="Times New Roman"/>
                <w:sz w:val="24"/>
                <w:szCs w:val="24"/>
                <w:u w:val="single"/>
              </w:rPr>
              <w:t xml:space="preserve">  и электронная почта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69F9" w:rsidRPr="007215A1" w:rsidRDefault="001869F9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15A1">
              <w:rPr>
                <w:rFonts w:ascii="Times New Roman" w:hAnsi="Times New Roman"/>
                <w:sz w:val="24"/>
                <w:szCs w:val="24"/>
              </w:rPr>
              <w:t>Фото проделанной</w:t>
            </w:r>
          </w:p>
          <w:p w:rsidR="001869F9" w:rsidRPr="007215A1" w:rsidRDefault="001869F9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15A1">
              <w:rPr>
                <w:rFonts w:ascii="Times New Roman" w:hAnsi="Times New Roman"/>
                <w:sz w:val="24"/>
                <w:szCs w:val="24"/>
              </w:rPr>
              <w:t>работы прислать на whatsapp до 24.04.20</w:t>
            </w:r>
          </w:p>
        </w:tc>
      </w:tr>
      <w:tr w:rsidR="001869F9" w:rsidRPr="007215A1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69F9" w:rsidRPr="007215A1" w:rsidRDefault="001869F9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15A1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69F9" w:rsidRPr="007215A1" w:rsidRDefault="001869F9" w:rsidP="00663C4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215A1">
              <w:rPr>
                <w:rFonts w:ascii="Times New Roman" w:hAnsi="Times New Roman"/>
                <w:sz w:val="24"/>
                <w:szCs w:val="24"/>
              </w:rPr>
              <w:t>Гайнутдинова С.М.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69F9" w:rsidRPr="007215A1" w:rsidRDefault="001869F9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</w:rPr>
              <w:t>Спортивные-бальные танцы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69F9" w:rsidRPr="007215A1" w:rsidRDefault="001869F9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15A1">
              <w:rPr>
                <w:rFonts w:ascii="Times New Roman" w:hAnsi="Times New Roman"/>
                <w:sz w:val="24"/>
                <w:szCs w:val="24"/>
              </w:rPr>
              <w:t>23.04.20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69F9" w:rsidRPr="007215A1" w:rsidRDefault="001869F9" w:rsidP="002A039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Развитие мышц всего тела.</w:t>
            </w:r>
          </w:p>
          <w:p w:rsidR="001869F9" w:rsidRPr="007215A1" w:rsidRDefault="001869F9" w:rsidP="00A919E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7215A1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r w:rsidRPr="007215A1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WhatsApp</w:t>
            </w:r>
            <w:r w:rsidRPr="007215A1">
              <w:rPr>
                <w:rFonts w:ascii="Times New Roman" w:hAnsi="Times New Roman"/>
                <w:sz w:val="24"/>
                <w:szCs w:val="24"/>
                <w:u w:val="single"/>
              </w:rPr>
              <w:t xml:space="preserve">  и электронная почта</w:t>
            </w:r>
          </w:p>
          <w:p w:rsidR="001869F9" w:rsidRPr="007215A1" w:rsidRDefault="001869F9" w:rsidP="00A919E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69F9" w:rsidRPr="007215A1" w:rsidRDefault="001869F9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15A1">
              <w:rPr>
                <w:rFonts w:ascii="Times New Roman" w:hAnsi="Times New Roman"/>
                <w:sz w:val="24"/>
                <w:szCs w:val="24"/>
              </w:rPr>
              <w:t>Фото проделанной</w:t>
            </w:r>
          </w:p>
          <w:p w:rsidR="001869F9" w:rsidRPr="007215A1" w:rsidRDefault="001869F9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15A1">
              <w:rPr>
                <w:rFonts w:ascii="Times New Roman" w:hAnsi="Times New Roman"/>
                <w:sz w:val="24"/>
                <w:szCs w:val="24"/>
              </w:rPr>
              <w:t>работы прислать на whatsapp до 24</w:t>
            </w:r>
            <w:bookmarkStart w:id="0" w:name="_GoBack"/>
            <w:bookmarkEnd w:id="0"/>
            <w:r w:rsidRPr="007215A1">
              <w:rPr>
                <w:rFonts w:ascii="Times New Roman" w:hAnsi="Times New Roman"/>
                <w:sz w:val="24"/>
                <w:szCs w:val="24"/>
              </w:rPr>
              <w:t>.04.20</w:t>
            </w:r>
          </w:p>
        </w:tc>
      </w:tr>
    </w:tbl>
    <w:p w:rsidR="001869F9" w:rsidRPr="00380043" w:rsidRDefault="001869F9" w:rsidP="006B1CEA">
      <w:pPr>
        <w:pStyle w:val="NoSpacing"/>
        <w:rPr>
          <w:rFonts w:ascii="Times New Roman" w:hAnsi="Times New Roman"/>
          <w:b/>
          <w:i/>
          <w:iCs/>
          <w:sz w:val="24"/>
          <w:szCs w:val="24"/>
        </w:rPr>
      </w:pPr>
    </w:p>
    <w:sectPr w:rsidR="001869F9" w:rsidRPr="00380043" w:rsidSect="007D24DC">
      <w:pgSz w:w="16838" w:h="11906" w:orient="landscape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101C9"/>
    <w:rsid w:val="0003186C"/>
    <w:rsid w:val="000678F3"/>
    <w:rsid w:val="001869F9"/>
    <w:rsid w:val="00216AB7"/>
    <w:rsid w:val="002A039A"/>
    <w:rsid w:val="002A3D50"/>
    <w:rsid w:val="003103CF"/>
    <w:rsid w:val="0035049A"/>
    <w:rsid w:val="00380043"/>
    <w:rsid w:val="00460B55"/>
    <w:rsid w:val="00517254"/>
    <w:rsid w:val="0061372A"/>
    <w:rsid w:val="00663C49"/>
    <w:rsid w:val="00680F1E"/>
    <w:rsid w:val="006B1CEA"/>
    <w:rsid w:val="006C63AB"/>
    <w:rsid w:val="007215A1"/>
    <w:rsid w:val="007B1D36"/>
    <w:rsid w:val="007D24DC"/>
    <w:rsid w:val="008C2A4D"/>
    <w:rsid w:val="00A37D57"/>
    <w:rsid w:val="00A919E8"/>
    <w:rsid w:val="00A94342"/>
    <w:rsid w:val="00AA1B29"/>
    <w:rsid w:val="00B123C3"/>
    <w:rsid w:val="00BF0274"/>
    <w:rsid w:val="00C30518"/>
    <w:rsid w:val="00C96F16"/>
    <w:rsid w:val="00CB1638"/>
    <w:rsid w:val="00CE497C"/>
    <w:rsid w:val="00D34C20"/>
    <w:rsid w:val="00DC4BED"/>
    <w:rsid w:val="00ED285C"/>
    <w:rsid w:val="00F101C9"/>
    <w:rsid w:val="00F40464"/>
    <w:rsid w:val="00F42908"/>
    <w:rsid w:val="00F521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0B55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6B1CEA"/>
  </w:style>
  <w:style w:type="character" w:styleId="Hyperlink">
    <w:name w:val="Hyperlink"/>
    <w:basedOn w:val="DefaultParagraphFont"/>
    <w:uiPriority w:val="99"/>
    <w:rsid w:val="00380043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6546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52</TotalTime>
  <Pages>1</Pages>
  <Words>94</Words>
  <Characters>539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1</cp:lastModifiedBy>
  <cp:revision>18</cp:revision>
  <dcterms:created xsi:type="dcterms:W3CDTF">2020-04-07T05:16:00Z</dcterms:created>
  <dcterms:modified xsi:type="dcterms:W3CDTF">2020-04-21T07:19:00Z</dcterms:modified>
</cp:coreProperties>
</file>